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B9B91" w14:textId="52007D5C" w:rsidR="00AC5761" w:rsidRDefault="00F560BC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9264" behindDoc="1" locked="1" layoutInCell="1" allowOverlap="1" wp14:anchorId="75A6BA27" wp14:editId="3D41DFFA">
            <wp:simplePos x="0" y="0"/>
            <wp:positionH relativeFrom="column">
              <wp:posOffset>4868545</wp:posOffset>
            </wp:positionH>
            <wp:positionV relativeFrom="page">
              <wp:posOffset>313055</wp:posOffset>
            </wp:positionV>
            <wp:extent cx="1479600" cy="475200"/>
            <wp:effectExtent l="0" t="0" r="0" b="0"/>
            <wp:wrapNone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600" cy="4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686FF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657F931F" w14:textId="0BA53BF5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B0AB62D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129CB5B" w14:textId="77777777" w:rsidR="00F864BC" w:rsidRPr="00F864BC" w:rsidRDefault="00F864BC" w:rsidP="00F864BC">
      <w:pPr>
        <w:rPr>
          <w:rFonts w:cstheme="minorHAnsi"/>
          <w:b/>
          <w:bCs/>
          <w:color w:val="374151"/>
          <w:sz w:val="32"/>
          <w:szCs w:val="32"/>
        </w:rPr>
      </w:pPr>
      <w:r w:rsidRPr="00F864BC">
        <w:rPr>
          <w:rFonts w:cstheme="minorHAnsi"/>
          <w:b/>
          <w:bCs/>
          <w:color w:val="374151"/>
          <w:sz w:val="32"/>
          <w:szCs w:val="32"/>
        </w:rPr>
        <w:t>Frigørelsesformular for AVIH eller PETC for kortnæssede hunde og katte</w:t>
      </w:r>
    </w:p>
    <w:p w14:paraId="0B6B1610" w14:textId="77777777" w:rsidR="00F864BC" w:rsidRPr="00F864BC" w:rsidRDefault="00F864BC" w:rsidP="00F864BC">
      <w:pPr>
        <w:rPr>
          <w:rFonts w:cstheme="minorHAnsi"/>
          <w:color w:val="374151"/>
        </w:rPr>
      </w:pPr>
    </w:p>
    <w:p w14:paraId="263A198A" w14:textId="77777777" w:rsidR="00F864BC" w:rsidRPr="00F864BC" w:rsidRDefault="00F864BC" w:rsidP="00F864BC">
      <w:pPr>
        <w:rPr>
          <w:rFonts w:cstheme="minorHAnsi"/>
          <w:b/>
          <w:bCs/>
          <w:color w:val="374151"/>
          <w:sz w:val="26"/>
          <w:szCs w:val="26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>Flynummer</w:t>
      </w:r>
      <w:r w:rsidRPr="00F864BC">
        <w:rPr>
          <w:rFonts w:cstheme="minorHAnsi"/>
          <w:color w:val="374151"/>
          <w:sz w:val="26"/>
          <w:szCs w:val="26"/>
        </w:rPr>
        <w:t>:          _______________________________________________________</w:t>
      </w:r>
    </w:p>
    <w:p w14:paraId="1DF27FAD" w14:textId="77777777" w:rsidR="00F864BC" w:rsidRPr="00F864BC" w:rsidRDefault="00F864BC" w:rsidP="00F864BC">
      <w:pPr>
        <w:rPr>
          <w:rFonts w:cstheme="minorHAnsi"/>
          <w:color w:val="374151"/>
          <w:sz w:val="26"/>
          <w:szCs w:val="26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 xml:space="preserve">Dato:                      </w:t>
      </w:r>
      <w:r w:rsidRPr="00F864BC">
        <w:rPr>
          <w:rFonts w:cstheme="minorHAnsi"/>
          <w:color w:val="374151"/>
          <w:sz w:val="26"/>
          <w:szCs w:val="26"/>
        </w:rPr>
        <w:t>_______________________________________________________</w:t>
      </w:r>
    </w:p>
    <w:p w14:paraId="7B18E0B1" w14:textId="77777777" w:rsidR="00F864BC" w:rsidRPr="00F864BC" w:rsidRDefault="00F864BC" w:rsidP="00F864BC">
      <w:pPr>
        <w:rPr>
          <w:rFonts w:cstheme="minorHAnsi"/>
          <w:color w:val="374151"/>
          <w:sz w:val="26"/>
          <w:szCs w:val="26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 xml:space="preserve">Fra:                         </w:t>
      </w:r>
      <w:r w:rsidRPr="00F864BC">
        <w:rPr>
          <w:rFonts w:cstheme="minorHAnsi"/>
          <w:color w:val="374151"/>
          <w:sz w:val="26"/>
          <w:szCs w:val="26"/>
        </w:rPr>
        <w:t>_______________________________________________________</w:t>
      </w:r>
    </w:p>
    <w:p w14:paraId="0470E622" w14:textId="77777777" w:rsidR="00F864BC" w:rsidRPr="00F864BC" w:rsidRDefault="00F864BC" w:rsidP="00F864BC">
      <w:pPr>
        <w:rPr>
          <w:rFonts w:cstheme="minorHAnsi"/>
          <w:b/>
          <w:bCs/>
          <w:color w:val="374151"/>
          <w:sz w:val="26"/>
          <w:szCs w:val="26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 xml:space="preserve">Til:                         </w:t>
      </w:r>
      <w:r w:rsidRPr="00F864BC">
        <w:rPr>
          <w:rFonts w:cstheme="minorHAnsi"/>
          <w:color w:val="374151"/>
          <w:sz w:val="26"/>
          <w:szCs w:val="26"/>
        </w:rPr>
        <w:t xml:space="preserve"> _______________________________________________________</w:t>
      </w:r>
    </w:p>
    <w:p w14:paraId="7A395554" w14:textId="77777777" w:rsidR="00F864BC" w:rsidRPr="00F864BC" w:rsidRDefault="00F864BC" w:rsidP="00F864BC">
      <w:pPr>
        <w:rPr>
          <w:rFonts w:cstheme="minorHAnsi"/>
          <w:b/>
          <w:bCs/>
          <w:color w:val="374151"/>
          <w:sz w:val="26"/>
          <w:szCs w:val="26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 xml:space="preserve">Billetnummer:    </w:t>
      </w:r>
      <w:r w:rsidRPr="00F864BC">
        <w:rPr>
          <w:rFonts w:cstheme="minorHAnsi"/>
          <w:color w:val="374151"/>
          <w:sz w:val="26"/>
          <w:szCs w:val="26"/>
        </w:rPr>
        <w:t>_______________________________________________________</w:t>
      </w:r>
    </w:p>
    <w:p w14:paraId="048B7373" w14:textId="77777777" w:rsidR="00F864BC" w:rsidRPr="00F864BC" w:rsidRDefault="00F864BC" w:rsidP="00F864BC">
      <w:pPr>
        <w:rPr>
          <w:rFonts w:cstheme="minorHAnsi"/>
          <w:b/>
          <w:bCs/>
          <w:color w:val="374151"/>
        </w:rPr>
      </w:pPr>
    </w:p>
    <w:p w14:paraId="74D8C709" w14:textId="77777777" w:rsidR="00F864BC" w:rsidRPr="005B1991" w:rsidRDefault="00F864BC" w:rsidP="00F864BC">
      <w:pPr>
        <w:rPr>
          <w:rFonts w:cstheme="minorHAnsi"/>
          <w:b/>
          <w:bCs/>
          <w:color w:val="374151"/>
          <w:sz w:val="26"/>
          <w:szCs w:val="26"/>
          <w:lang w:val="da-DK"/>
        </w:rPr>
      </w:pPr>
      <w:r w:rsidRPr="00F864BC">
        <w:rPr>
          <w:rFonts w:cstheme="minorHAnsi"/>
          <w:b/>
          <w:bCs/>
          <w:color w:val="374151"/>
          <w:sz w:val="26"/>
          <w:szCs w:val="26"/>
        </w:rPr>
        <w:t xml:space="preserve">Ved å underskrive denne frigørelsesformular, erkender jeg ……………………………………………………, at Norwegian har forsvarlig informert mig om risikoene ved lufttransport for min hund og/eller katt. </w:t>
      </w:r>
      <w:r w:rsidRPr="00F864BC">
        <w:rPr>
          <w:rFonts w:cstheme="minorHAnsi"/>
          <w:b/>
          <w:bCs/>
          <w:color w:val="374151"/>
          <w:sz w:val="26"/>
          <w:szCs w:val="26"/>
        </w:rPr>
        <w:br/>
      </w:r>
      <w:r w:rsidRPr="00F864BC">
        <w:rPr>
          <w:rFonts w:cstheme="minorHAnsi"/>
          <w:b/>
          <w:bCs/>
          <w:color w:val="374151"/>
          <w:sz w:val="26"/>
          <w:szCs w:val="26"/>
        </w:rPr>
        <w:br/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Jeg forstår, at </w:t>
      </w:r>
      <w:proofErr w:type="spellStart"/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>brachyocephale</w:t>
      </w:r>
      <w:proofErr w:type="spellEnd"/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raser har øget risiko for dødelighed under transport om bord i et fly på grund af åndedrætsbesvær, skade eller sy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g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>dom som følge af deres åndedrætsbesvær.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br/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br/>
        <w:t>Derfor fritager jeg, som ejer af dyret eller på dets vegne, fuldstænd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igt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Norwegian, dets agenter, underleverandører og forsikringsgivere hvis dyret lider a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f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denne tilstand under transporten og/eller fører til skade eller død a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f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si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dst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>n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æ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vnte under transporten og 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afstår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u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dtrykkeligt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fra enhver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krav, medmindre jeg kan påvise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,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at skaden eller død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eligheden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har en an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d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>en op</w:t>
      </w:r>
      <w:r>
        <w:rPr>
          <w:rFonts w:cstheme="minorHAnsi"/>
          <w:b/>
          <w:bCs/>
          <w:color w:val="374151"/>
          <w:sz w:val="26"/>
          <w:szCs w:val="26"/>
          <w:lang w:val="da-DK"/>
        </w:rPr>
        <w:t>rindelse,</w:t>
      </w:r>
      <w:r w:rsidRPr="005B1991">
        <w:rPr>
          <w:rFonts w:cstheme="minorHAnsi"/>
          <w:b/>
          <w:bCs/>
          <w:color w:val="374151"/>
          <w:sz w:val="26"/>
          <w:szCs w:val="26"/>
          <w:lang w:val="da-DK"/>
        </w:rPr>
        <w:t xml:space="preserve"> for hvilken Norwegian kunne være ansvarlig.</w:t>
      </w:r>
    </w:p>
    <w:p w14:paraId="3B589051" w14:textId="77777777" w:rsidR="00F864BC" w:rsidRPr="005B1991" w:rsidRDefault="00F864BC" w:rsidP="00F864BC">
      <w:pPr>
        <w:rPr>
          <w:rFonts w:cstheme="minorHAnsi"/>
          <w:color w:val="374151"/>
          <w:lang w:val="da-DK"/>
        </w:rPr>
      </w:pPr>
    </w:p>
    <w:p w14:paraId="4FA54A91" w14:textId="77777777" w:rsidR="00F864BC" w:rsidRPr="00B93CD8" w:rsidRDefault="00F864BC" w:rsidP="00F864BC">
      <w:pPr>
        <w:rPr>
          <w:rFonts w:cstheme="minorHAnsi"/>
          <w:b/>
          <w:bCs/>
          <w:color w:val="374151"/>
          <w:sz w:val="26"/>
          <w:szCs w:val="26"/>
          <w:lang w:val="nb-NO"/>
        </w:rPr>
      </w:pPr>
      <w:proofErr w:type="gramStart"/>
      <w:r w:rsidRPr="00B93CD8">
        <w:rPr>
          <w:rFonts w:cstheme="minorHAnsi"/>
          <w:b/>
          <w:bCs/>
          <w:color w:val="374151"/>
          <w:sz w:val="26"/>
          <w:szCs w:val="26"/>
          <w:lang w:val="nb-NO"/>
        </w:rPr>
        <w:t>Sted:</w:t>
      </w:r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</w:t>
      </w:r>
      <w:proofErr w:type="gramEnd"/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            </w:t>
      </w:r>
      <w:r w:rsidRPr="009E4358">
        <w:rPr>
          <w:rFonts w:cstheme="minorHAnsi"/>
          <w:color w:val="374151"/>
          <w:sz w:val="26"/>
          <w:szCs w:val="26"/>
          <w:lang w:val="nb-NO"/>
        </w:rPr>
        <w:t>_______________________________________________________</w:t>
      </w:r>
    </w:p>
    <w:p w14:paraId="132A8009" w14:textId="77777777" w:rsidR="00F864BC" w:rsidRPr="00B93CD8" w:rsidRDefault="00F864BC" w:rsidP="00F864BC">
      <w:pPr>
        <w:rPr>
          <w:rFonts w:cstheme="minorHAnsi"/>
          <w:b/>
          <w:bCs/>
          <w:color w:val="374151"/>
          <w:sz w:val="26"/>
          <w:szCs w:val="26"/>
          <w:lang w:val="nb-NO"/>
        </w:rPr>
      </w:pPr>
      <w:proofErr w:type="gramStart"/>
      <w:r w:rsidRPr="00B93CD8">
        <w:rPr>
          <w:rFonts w:cstheme="minorHAnsi"/>
          <w:b/>
          <w:bCs/>
          <w:color w:val="374151"/>
          <w:sz w:val="26"/>
          <w:szCs w:val="26"/>
          <w:lang w:val="nb-NO"/>
        </w:rPr>
        <w:t>Dato:</w:t>
      </w:r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</w:t>
      </w:r>
      <w:proofErr w:type="gramEnd"/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            </w:t>
      </w:r>
      <w:r w:rsidRPr="009E4358">
        <w:rPr>
          <w:rFonts w:cstheme="minorHAnsi"/>
          <w:color w:val="374151"/>
          <w:sz w:val="26"/>
          <w:szCs w:val="26"/>
          <w:lang w:val="nb-NO"/>
        </w:rPr>
        <w:t>_______________________________________________________</w:t>
      </w:r>
      <w:r w:rsidRPr="00B93CD8"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</w:t>
      </w:r>
    </w:p>
    <w:p w14:paraId="607E8733" w14:textId="77777777" w:rsidR="00F864BC" w:rsidRPr="00B93CD8" w:rsidRDefault="00F864BC" w:rsidP="00F864BC">
      <w:pPr>
        <w:rPr>
          <w:rFonts w:cstheme="minorHAnsi"/>
          <w:b/>
          <w:bCs/>
          <w:color w:val="374151"/>
          <w:sz w:val="26"/>
          <w:szCs w:val="26"/>
          <w:lang w:val="nb-NO"/>
        </w:rPr>
      </w:pPr>
    </w:p>
    <w:p w14:paraId="711596A0" w14:textId="77777777" w:rsidR="00F864BC" w:rsidRPr="00B93CD8" w:rsidRDefault="00F864BC" w:rsidP="00F864BC">
      <w:pPr>
        <w:rPr>
          <w:rFonts w:cstheme="minorHAnsi"/>
          <w:b/>
          <w:bCs/>
          <w:color w:val="374151"/>
          <w:sz w:val="26"/>
          <w:szCs w:val="26"/>
          <w:lang w:val="nb-NO"/>
        </w:rPr>
      </w:pPr>
      <w:proofErr w:type="gramStart"/>
      <w:r>
        <w:rPr>
          <w:rFonts w:cstheme="minorHAnsi"/>
          <w:b/>
          <w:bCs/>
          <w:color w:val="374151"/>
          <w:sz w:val="26"/>
          <w:szCs w:val="26"/>
          <w:lang w:val="nb-NO"/>
        </w:rPr>
        <w:t>Underskrift</w:t>
      </w:r>
      <w:r w:rsidRPr="00B93CD8">
        <w:rPr>
          <w:rFonts w:cstheme="minorHAnsi"/>
          <w:b/>
          <w:bCs/>
          <w:color w:val="374151"/>
          <w:sz w:val="26"/>
          <w:szCs w:val="26"/>
          <w:lang w:val="nb-NO"/>
        </w:rPr>
        <w:t>:</w:t>
      </w:r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</w:t>
      </w:r>
      <w:proofErr w:type="gramEnd"/>
      <w:r>
        <w:rPr>
          <w:rFonts w:cstheme="minorHAnsi"/>
          <w:b/>
          <w:bCs/>
          <w:color w:val="374151"/>
          <w:sz w:val="26"/>
          <w:szCs w:val="26"/>
          <w:lang w:val="nb-NO"/>
        </w:rPr>
        <w:t xml:space="preserve">    </w:t>
      </w:r>
      <w:r w:rsidRPr="009E4358">
        <w:rPr>
          <w:rFonts w:cstheme="minorHAnsi"/>
          <w:color w:val="374151"/>
          <w:sz w:val="26"/>
          <w:szCs w:val="26"/>
          <w:lang w:val="nb-NO"/>
        </w:rPr>
        <w:t>____________________________________________________</w:t>
      </w:r>
      <w:r>
        <w:rPr>
          <w:rFonts w:cstheme="minorHAnsi"/>
          <w:color w:val="374151"/>
          <w:sz w:val="26"/>
          <w:szCs w:val="26"/>
          <w:lang w:val="nb-NO"/>
        </w:rPr>
        <w:t>__</w:t>
      </w:r>
    </w:p>
    <w:p w14:paraId="41C0C3B6" w14:textId="604FD427" w:rsidR="00AC5761" w:rsidRPr="00563B8E" w:rsidRDefault="00563B8E" w:rsidP="00AC5761">
      <w:pPr>
        <w:rPr>
          <w:rFonts w:ascii="Calibri" w:eastAsia="Times New Roman" w:hAnsi="Calibri" w:cs="Calibri"/>
          <w:color w:val="000000"/>
          <w:sz w:val="18"/>
          <w:szCs w:val="18"/>
          <w:lang w:val="es-ES" w:eastAsia="en-GB"/>
        </w:rPr>
      </w:pPr>
      <w:r>
        <w:rPr>
          <w:rFonts w:ascii="Calibri" w:eastAsia="Times New Roman" w:hAnsi="Calibri" w:cs="Calibri"/>
          <w:color w:val="000000"/>
          <w:sz w:val="18"/>
          <w:szCs w:val="18"/>
          <w:lang w:val="es-ES" w:eastAsia="en-GB"/>
        </w:rPr>
        <w:tab/>
      </w:r>
      <w:r>
        <w:rPr>
          <w:rFonts w:ascii="Calibri" w:eastAsia="Times New Roman" w:hAnsi="Calibri" w:cs="Calibri"/>
          <w:color w:val="000000"/>
          <w:sz w:val="18"/>
          <w:szCs w:val="18"/>
          <w:lang w:val="es-ES" w:eastAsia="en-GB"/>
        </w:rPr>
        <w:tab/>
      </w:r>
      <w:r>
        <w:rPr>
          <w:rFonts w:ascii="Calibri" w:eastAsia="Times New Roman" w:hAnsi="Calibri" w:cs="Calibri"/>
          <w:color w:val="000000"/>
          <w:sz w:val="18"/>
          <w:szCs w:val="18"/>
          <w:lang w:val="es-ES" w:eastAsia="en-GB"/>
        </w:rPr>
        <w:tab/>
      </w:r>
    </w:p>
    <w:p w14:paraId="5C77F21D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0F5BD11" w14:textId="77777777" w:rsidR="005F75B7" w:rsidRDefault="005F75B7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35533F4D" w14:textId="277D3664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3E719875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459082B3" w14:textId="5DB2F4FD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281409E2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7022F01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70D138C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628C0063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5019D5BA" w14:textId="7FA53609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65AD8267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14318399" w14:textId="77777777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692F4A15" w14:textId="38FAACAA" w:rsidR="00AC5761" w:rsidRDefault="00AC5761" w:rsidP="00AC5761">
      <w:pPr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</w:p>
    <w:p w14:paraId="315C7D08" w14:textId="687D6A64" w:rsidR="00AC5761" w:rsidRPr="00AC5761" w:rsidRDefault="00AC5761">
      <w:pPr>
        <w:rPr>
          <w:lang w:val="es-ES"/>
        </w:rPr>
      </w:pPr>
    </w:p>
    <w:sectPr w:rsidR="00AC5761" w:rsidRPr="00AC576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04774" w14:textId="77777777" w:rsidR="0046382C" w:rsidRDefault="0046382C" w:rsidP="00AC5761">
      <w:r>
        <w:separator/>
      </w:r>
    </w:p>
  </w:endnote>
  <w:endnote w:type="continuationSeparator" w:id="0">
    <w:p w14:paraId="4B1D7033" w14:textId="77777777" w:rsidR="0046382C" w:rsidRDefault="0046382C" w:rsidP="00AC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ercu Pro">
    <w:altName w:val="Calibri"/>
    <w:panose1 w:val="00000000000000000000"/>
    <w:charset w:val="4D"/>
    <w:family w:val="auto"/>
    <w:notTrueType/>
    <w:pitch w:val="variable"/>
    <w:sig w:usb0="800002A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9112" w14:textId="53535E45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eastAsia="en-GB"/>
      </w:rPr>
      <w:t>Norwegian Air Shuttle ASA</w:t>
    </w:r>
  </w:p>
  <w:p w14:paraId="078721B4" w14:textId="77777777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eastAsia="en-GB"/>
      </w:rPr>
      <w:t>Visitor address: </w:t>
    </w:r>
  </w:p>
  <w:p w14:paraId="6624B8C6" w14:textId="77777777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val="nb-NO" w:eastAsia="en-GB"/>
      </w:rPr>
      <w:t>Oksenøyveien 3, 1366 Lysaker</w:t>
    </w:r>
  </w:p>
  <w:p w14:paraId="29D18196" w14:textId="77777777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val="nb-NO" w:eastAsia="en-GB"/>
      </w:rPr>
      <w:t xml:space="preserve">Post </w:t>
    </w:r>
    <w:proofErr w:type="spellStart"/>
    <w:r w:rsidRPr="002079AE">
      <w:rPr>
        <w:rFonts w:ascii="Apercu Pro" w:eastAsia="Times New Roman" w:hAnsi="Apercu Pro" w:cs="Calibri"/>
        <w:color w:val="000000"/>
        <w:sz w:val="17"/>
        <w:szCs w:val="17"/>
        <w:lang w:val="nb-NO" w:eastAsia="en-GB"/>
      </w:rPr>
      <w:t>address</w:t>
    </w:r>
    <w:proofErr w:type="spellEnd"/>
    <w:r w:rsidRPr="002079AE">
      <w:rPr>
        <w:rFonts w:ascii="Apercu Pro" w:eastAsia="Times New Roman" w:hAnsi="Apercu Pro" w:cs="Calibri"/>
        <w:color w:val="000000"/>
        <w:sz w:val="17"/>
        <w:szCs w:val="17"/>
        <w:lang w:val="nb-NO" w:eastAsia="en-GB"/>
      </w:rPr>
      <w:t>:</w:t>
    </w:r>
  </w:p>
  <w:p w14:paraId="6565226B" w14:textId="77777777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val="nb-NO" w:eastAsia="en-GB"/>
      </w:rPr>
      <w:t>N-1330 Fornebu, Norway</w:t>
    </w:r>
  </w:p>
  <w:p w14:paraId="73E65549" w14:textId="77777777" w:rsidR="00AC5761" w:rsidRPr="002079AE" w:rsidRDefault="00F864BC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hyperlink r:id="rId1" w:history="1">
      <w:r w:rsidR="00AC5761" w:rsidRPr="002079AE">
        <w:rPr>
          <w:rFonts w:ascii="Apercu Pro" w:eastAsia="Times New Roman" w:hAnsi="Apercu Pro" w:cs="Calibri"/>
          <w:color w:val="0563C1"/>
          <w:sz w:val="17"/>
          <w:szCs w:val="17"/>
          <w:u w:val="single"/>
          <w:lang w:val="es-ES" w:eastAsia="en-GB"/>
        </w:rPr>
        <w:t>www.norwegian.com</w:t>
      </w:r>
    </w:hyperlink>
  </w:p>
  <w:p w14:paraId="6662B95E" w14:textId="77777777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eastAsia="en-GB"/>
      </w:rPr>
      <w:t>Bankgiro 75600528637</w:t>
    </w:r>
  </w:p>
  <w:p w14:paraId="12BAEAA0" w14:textId="6A40FDD1" w:rsidR="00AC5761" w:rsidRPr="002079AE" w:rsidRDefault="00AC5761" w:rsidP="00AC5761">
    <w:pPr>
      <w:jc w:val="both"/>
      <w:rPr>
        <w:rFonts w:ascii="Apercu Pro" w:eastAsia="Times New Roman" w:hAnsi="Apercu Pro" w:cs="Calibri"/>
        <w:color w:val="000000"/>
        <w:sz w:val="17"/>
        <w:szCs w:val="17"/>
        <w:lang w:eastAsia="en-GB"/>
      </w:rPr>
    </w:pPr>
    <w:r w:rsidRPr="002079AE">
      <w:rPr>
        <w:rFonts w:ascii="Apercu Pro" w:eastAsia="Times New Roman" w:hAnsi="Apercu Pro" w:cs="Calibri"/>
        <w:color w:val="000000"/>
        <w:sz w:val="17"/>
        <w:szCs w:val="17"/>
        <w:lang w:eastAsia="en-GB"/>
      </w:rPr>
      <w:t>NO 965 920 358 MVA</w:t>
    </w:r>
  </w:p>
  <w:p w14:paraId="3FD9F425" w14:textId="77777777" w:rsidR="00AC5761" w:rsidRDefault="00AC5761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74E53" w14:textId="77777777" w:rsidR="0046382C" w:rsidRDefault="0046382C" w:rsidP="00AC5761">
      <w:r>
        <w:separator/>
      </w:r>
    </w:p>
  </w:footnote>
  <w:footnote w:type="continuationSeparator" w:id="0">
    <w:p w14:paraId="5F97E62E" w14:textId="77777777" w:rsidR="0046382C" w:rsidRDefault="0046382C" w:rsidP="00AC5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761"/>
    <w:rsid w:val="000D4A4F"/>
    <w:rsid w:val="002079AE"/>
    <w:rsid w:val="00261EC5"/>
    <w:rsid w:val="0046382C"/>
    <w:rsid w:val="004F5182"/>
    <w:rsid w:val="00563B8E"/>
    <w:rsid w:val="005C5AE7"/>
    <w:rsid w:val="005F75B7"/>
    <w:rsid w:val="008171FD"/>
    <w:rsid w:val="009B694E"/>
    <w:rsid w:val="009D4484"/>
    <w:rsid w:val="00AC5761"/>
    <w:rsid w:val="00E826B4"/>
    <w:rsid w:val="00F560BC"/>
    <w:rsid w:val="00F77DBA"/>
    <w:rsid w:val="00F8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D705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apple-converted-space">
    <w:name w:val="apple-converted-space"/>
    <w:basedOn w:val="Standardskriftforavsnitt"/>
    <w:rsid w:val="00AC5761"/>
  </w:style>
  <w:style w:type="character" w:styleId="Hyperkobling">
    <w:name w:val="Hyperlink"/>
    <w:basedOn w:val="Standardskriftforavsnitt"/>
    <w:uiPriority w:val="99"/>
    <w:semiHidden/>
    <w:unhideWhenUsed/>
    <w:rsid w:val="00AC5761"/>
    <w:rPr>
      <w:color w:val="0000FF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AC5761"/>
    <w:pPr>
      <w:tabs>
        <w:tab w:val="center" w:pos="4513"/>
        <w:tab w:val="right" w:pos="9026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AC5761"/>
  </w:style>
  <w:style w:type="paragraph" w:styleId="Bunntekst">
    <w:name w:val="footer"/>
    <w:basedOn w:val="Normal"/>
    <w:link w:val="BunntekstTegn"/>
    <w:uiPriority w:val="99"/>
    <w:unhideWhenUsed/>
    <w:rsid w:val="00AC5761"/>
    <w:pPr>
      <w:tabs>
        <w:tab w:val="center" w:pos="4513"/>
        <w:tab w:val="right" w:pos="9026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AC5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rwegi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4dd6cf-e20a-4466-9bcc-e043dc73f238">
      <Terms xmlns="http://schemas.microsoft.com/office/infopath/2007/PartnerControls"/>
    </lcf76f155ced4ddcb4097134ff3c332f>
    <TaxCatchAll xmlns="08139927-eb5d-4a54-83de-89e1e554d69f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F7B5CB3ABBA64A8BE474E5152D39DF" ma:contentTypeVersion="14" ma:contentTypeDescription="Create a new document." ma:contentTypeScope="" ma:versionID="9d58591ee393b25b896dd3e5c0381727">
  <xsd:schema xmlns:xsd="http://www.w3.org/2001/XMLSchema" xmlns:xs="http://www.w3.org/2001/XMLSchema" xmlns:p="http://schemas.microsoft.com/office/2006/metadata/properties" xmlns:ns2="774dd6cf-e20a-4466-9bcc-e043dc73f238" xmlns:ns3="08139927-eb5d-4a54-83de-89e1e554d69f" targetNamespace="http://schemas.microsoft.com/office/2006/metadata/properties" ma:root="true" ma:fieldsID="3e9515d528eade92820f9d30d3ebe08e" ns2:_="" ns3:_="">
    <xsd:import namespace="774dd6cf-e20a-4466-9bcc-e043dc73f238"/>
    <xsd:import namespace="08139927-eb5d-4a54-83de-89e1e554d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dd6cf-e20a-4466-9bcc-e043dc73f2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ebc64a6-7fa1-41a8-bdca-4de0023ff4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39927-eb5d-4a54-83de-89e1e554d6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8000680-f5b9-4269-b4da-e343887ca5bd}" ma:internalName="TaxCatchAll" ma:showField="CatchAllData" ma:web="08139927-eb5d-4a54-83de-89e1e554d6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0DE8AA-D1A0-4EB4-9FC9-C0E0B0EF7B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2412D5-0795-4765-8FC0-0FE4841C9FA5}">
  <ds:schemaRefs>
    <ds:schemaRef ds:uri="08139927-eb5d-4a54-83de-89e1e554d69f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774dd6cf-e20a-4466-9bcc-e043dc73f238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AB8C51C-290A-480C-8754-EFE3588A3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dd6cf-e20a-4466-9bcc-e043dc73f238"/>
    <ds:schemaRef ds:uri="08139927-eb5d-4a54-83de-89e1e554d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Norwegian_Brand_Letter_Template_V1</Template>
  <TotalTime>0</TotalTime>
  <Pages>2</Pages>
  <Words>227</Words>
  <Characters>1298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Gonzalez Sanchez</dc:creator>
  <cp:keywords/>
  <dc:description/>
  <cp:lastModifiedBy>Jørgen William Hagen Haug</cp:lastModifiedBy>
  <cp:revision>2</cp:revision>
  <dcterms:created xsi:type="dcterms:W3CDTF">2023-12-20T10:58:00Z</dcterms:created>
  <dcterms:modified xsi:type="dcterms:W3CDTF">2023-12-20T10:58:00Z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0x01010026F7B5CB3ABBA64A8BE474E5152D39DF</vt:lpwstr>
  </property>
</Properties>
</file>